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DCA" w:rsidRPr="002A70FC" w:rsidRDefault="002A70FC">
      <w:pPr>
        <w:rPr>
          <w:b/>
        </w:rPr>
      </w:pPr>
      <w:r w:rsidRPr="002A70FC">
        <w:rPr>
          <w:b/>
        </w:rPr>
        <w:t xml:space="preserve">PLAN FOR ASFALTERING </w:t>
      </w:r>
      <w:r>
        <w:rPr>
          <w:b/>
        </w:rPr>
        <w:t>FOR PERIODEN 2020-2032</w:t>
      </w:r>
    </w:p>
    <w:p w:rsidR="009C5D7C" w:rsidRDefault="00D10F65">
      <w:r>
        <w:t>I samsvar med årsmøtevedtak 2017 ble det p</w:t>
      </w:r>
      <w:r w:rsidR="00425B39">
        <w:t xml:space="preserve">å årsmøtet </w:t>
      </w:r>
      <w:r w:rsidR="009C5D7C">
        <w:t xml:space="preserve">2018 </w:t>
      </w:r>
      <w:r>
        <w:t xml:space="preserve">vedtatt at asfaltering skulle tas over tid, og det ble vedtatt en </w:t>
      </w:r>
      <w:r w:rsidR="009C5D7C">
        <w:t>5-årsplan for asfaltering. Asfa</w:t>
      </w:r>
      <w:r w:rsidR="00EB30B0">
        <w:t xml:space="preserve">lteringen skulle tas innenfor </w:t>
      </w:r>
      <w:r w:rsidR="009C5D7C">
        <w:t xml:space="preserve">budsjetterte rammer. I 2019 ble det </w:t>
      </w:r>
      <w:r>
        <w:t xml:space="preserve">i samsvar med planen </w:t>
      </w:r>
      <w:r w:rsidR="009C5D7C">
        <w:t xml:space="preserve">asfaltert i rode 3, med start innerst i roden </w:t>
      </w:r>
      <w:r w:rsidR="00EB30B0">
        <w:t xml:space="preserve">og opp </w:t>
      </w:r>
      <w:r w:rsidR="008947CF">
        <w:t>til</w:t>
      </w:r>
      <w:r w:rsidR="00EB30B0">
        <w:t xml:space="preserve"> parkeringsplassen</w:t>
      </w:r>
      <w:r w:rsidR="009C5D7C">
        <w:t xml:space="preserve">. Kostnaden ble </w:t>
      </w:r>
      <w:r w:rsidR="00B67443">
        <w:t xml:space="preserve">drøyt </w:t>
      </w:r>
      <w:r w:rsidR="009C5D7C">
        <w:t xml:space="preserve">kr 130.000. </w:t>
      </w:r>
    </w:p>
    <w:p w:rsidR="00EB30B0" w:rsidRDefault="009C5D7C">
      <w:r>
        <w:t xml:space="preserve">Veinettet i huseierforeningen er ca 1 km, i tillegg kommer snuplasser og </w:t>
      </w:r>
      <w:r w:rsidR="007E76F7">
        <w:t xml:space="preserve">gjesteparkeringer. </w:t>
      </w:r>
      <w:r w:rsidR="00B67443">
        <w:t>G</w:t>
      </w:r>
      <w:r w:rsidR="007E76F7">
        <w:t xml:space="preserve">jenstående asfalteringsarbeider </w:t>
      </w:r>
      <w:r w:rsidR="00B67443">
        <w:t xml:space="preserve">er anslått </w:t>
      </w:r>
      <w:r w:rsidR="007E76F7">
        <w:t xml:space="preserve">til 1,2 mill. kr dersom </w:t>
      </w:r>
      <w:r w:rsidR="002A70FC">
        <w:t>det</w:t>
      </w:r>
      <w:r w:rsidR="007E76F7">
        <w:t xml:space="preserve"> legge</w:t>
      </w:r>
      <w:r w:rsidR="002A70FC">
        <w:t>s</w:t>
      </w:r>
      <w:r w:rsidR="007E76F7">
        <w:t xml:space="preserve"> til</w:t>
      </w:r>
      <w:r w:rsidR="00716F3B">
        <w:t xml:space="preserve"> grunn</w:t>
      </w:r>
      <w:r w:rsidR="007E76F7">
        <w:t xml:space="preserve"> at resterende vei og </w:t>
      </w:r>
      <w:r w:rsidR="00C11FCE">
        <w:t>øvrig</w:t>
      </w:r>
      <w:r w:rsidR="00716F3B">
        <w:t xml:space="preserve">e </w:t>
      </w:r>
      <w:r w:rsidR="007E76F7">
        <w:t>arealer skal asfalteres</w:t>
      </w:r>
      <w:r w:rsidR="00716F3B">
        <w:t xml:space="preserve"> </w:t>
      </w:r>
      <w:r w:rsidR="00EB30B0">
        <w:t>i hele lengder</w:t>
      </w:r>
      <w:r w:rsidR="007E76F7">
        <w:t>.</w:t>
      </w:r>
    </w:p>
    <w:p w:rsidR="00425B39" w:rsidRDefault="002A70FC">
      <w:r>
        <w:t xml:space="preserve">Det er varierende tilstand på veinettet men etter </w:t>
      </w:r>
      <w:r>
        <w:t xml:space="preserve">ny </w:t>
      </w:r>
      <w:r>
        <w:t xml:space="preserve">befaring med fagmann anses </w:t>
      </w:r>
      <w:r>
        <w:t xml:space="preserve">i hovedsak </w:t>
      </w:r>
      <w:r>
        <w:t xml:space="preserve">veinettet som fortsatt tilfredsstillende.  </w:t>
      </w:r>
      <w:r w:rsidR="007E76F7">
        <w:t xml:space="preserve">Selv om </w:t>
      </w:r>
      <w:r w:rsidR="00425B39">
        <w:t>det er sprekker i asfalten</w:t>
      </w:r>
      <w:r>
        <w:t xml:space="preserve"> enkelte steder, er det fortsatt store deler som er tilstrekkelig asfaltert. Det er </w:t>
      </w:r>
      <w:r w:rsidR="007E76F7">
        <w:t xml:space="preserve">få steder hvor asfalten har begynt å smuldre opp og løsne fra underlaget. </w:t>
      </w:r>
    </w:p>
    <w:p w:rsidR="007E76F7" w:rsidRDefault="00BF235D">
      <w:r>
        <w:t>P</w:t>
      </w:r>
      <w:r w:rsidR="00C11FCE">
        <w:t xml:space="preserve">lanen for asfaltering binder mye penger hvert år og gir lite rom til </w:t>
      </w:r>
      <w:r w:rsidR="002A70FC">
        <w:t>annen</w:t>
      </w:r>
      <w:r w:rsidR="00C11FCE">
        <w:t xml:space="preserve"> utbedring innenfor budsjettet.</w:t>
      </w:r>
      <w:r w:rsidR="00EB30B0" w:rsidRPr="00EB30B0">
        <w:t xml:space="preserve"> </w:t>
      </w:r>
      <w:r w:rsidR="002A70FC">
        <w:t>S</w:t>
      </w:r>
      <w:r w:rsidR="00EB30B0">
        <w:t xml:space="preserve">iden planen </w:t>
      </w:r>
      <w:r w:rsidR="00425B39">
        <w:t xml:space="preserve">for asfaltering </w:t>
      </w:r>
      <w:r w:rsidR="00EB30B0">
        <w:t xml:space="preserve">ble lagt </w:t>
      </w:r>
      <w:r w:rsidR="00425B39">
        <w:t>i 2018</w:t>
      </w:r>
      <w:r w:rsidR="002A70FC">
        <w:t xml:space="preserve"> er det avdekket at det er</w:t>
      </w:r>
      <w:r w:rsidR="00153DF2">
        <w:t xml:space="preserve"> </w:t>
      </w:r>
      <w:r w:rsidR="00EB30B0">
        <w:t xml:space="preserve">nødvendig med andre utbedringer på </w:t>
      </w:r>
      <w:r w:rsidR="00153DF2">
        <w:t>særlig lekeapparatene</w:t>
      </w:r>
      <w:r w:rsidR="00425B39">
        <w:t>,</w:t>
      </w:r>
      <w:r w:rsidR="00153DF2">
        <w:t xml:space="preserve"> som forfaller hurtigere enn tidligere antatt.</w:t>
      </w:r>
    </w:p>
    <w:p w:rsidR="001F097D" w:rsidRDefault="00153DF2">
      <w:r>
        <w:t xml:space="preserve"> For å ha et visst handlingsrom i budsjettene</w:t>
      </w:r>
      <w:r w:rsidR="00425B39">
        <w:t xml:space="preserve">, </w:t>
      </w:r>
      <w:r>
        <w:t xml:space="preserve">legger </w:t>
      </w:r>
      <w:r w:rsidR="007E76F7">
        <w:t xml:space="preserve">Styret </w:t>
      </w:r>
      <w:r w:rsidR="00C11FCE">
        <w:t xml:space="preserve">derfor </w:t>
      </w:r>
      <w:r w:rsidR="007E76F7">
        <w:t>fram en revidert plan for asfaltering</w:t>
      </w:r>
      <w:r>
        <w:t xml:space="preserve">. </w:t>
      </w:r>
      <w:r w:rsidR="007E76F7">
        <w:t xml:space="preserve"> </w:t>
      </w:r>
      <w:r w:rsidR="00425B39">
        <w:t>Styret</w:t>
      </w:r>
      <w:r>
        <w:t xml:space="preserve"> foreslå</w:t>
      </w:r>
      <w:r w:rsidR="00425B39">
        <w:t>r</w:t>
      </w:r>
      <w:r>
        <w:t xml:space="preserve"> </w:t>
      </w:r>
      <w:r w:rsidR="00425B39">
        <w:t xml:space="preserve">fortsatt </w:t>
      </w:r>
      <w:r>
        <w:t>at d</w:t>
      </w:r>
      <w:r w:rsidR="00E10B37">
        <w:t xml:space="preserve">et </w:t>
      </w:r>
      <w:r w:rsidR="00425B39">
        <w:t>blir gjort</w:t>
      </w:r>
      <w:r w:rsidR="00E10B37">
        <w:t xml:space="preserve"> rodevise asfalteringer</w:t>
      </w:r>
      <w:r w:rsidR="00425B39">
        <w:t>, men at</w:t>
      </w:r>
      <w:r>
        <w:t xml:space="preserve"> </w:t>
      </w:r>
      <w:r w:rsidR="007E76F7">
        <w:t>ferdigstillelse</w:t>
      </w:r>
      <w:r w:rsidR="00425B39">
        <w:t xml:space="preserve"> blir</w:t>
      </w:r>
      <w:r w:rsidR="007E76F7">
        <w:t xml:space="preserve"> </w:t>
      </w:r>
      <w:r w:rsidR="001F097D">
        <w:t>endret</w:t>
      </w:r>
      <w:r>
        <w:t xml:space="preserve"> fra 2022 til </w:t>
      </w:r>
      <w:r w:rsidR="007E76F7">
        <w:t>203</w:t>
      </w:r>
      <w:r>
        <w:t>2</w:t>
      </w:r>
      <w:r w:rsidR="007E76F7">
        <w:t>. Det</w:t>
      </w:r>
      <w:r>
        <w:t xml:space="preserve"> legges opp til </w:t>
      </w:r>
      <w:r w:rsidR="007E76F7">
        <w:t>at asfaltering</w:t>
      </w:r>
      <w:r w:rsidR="001F097D">
        <w:t xml:space="preserve"> blir gjort</w:t>
      </w:r>
      <w:r w:rsidR="007E76F7">
        <w:t xml:space="preserve"> sammenhengen</w:t>
      </w:r>
      <w:r w:rsidR="002A70FC">
        <w:t>d</w:t>
      </w:r>
      <w:r w:rsidR="007E76F7">
        <w:t>e</w:t>
      </w:r>
      <w:r w:rsidR="00C11FCE">
        <w:t xml:space="preserve"> i hver rode</w:t>
      </w:r>
      <w:r w:rsidR="007E76F7">
        <w:t xml:space="preserve">. </w:t>
      </w:r>
      <w:r w:rsidR="002A70FC">
        <w:t>Behov for å tette huller eller større sprekker gjøres</w:t>
      </w:r>
      <w:r w:rsidR="002A70FC">
        <w:t xml:space="preserve"> i tillegg</w:t>
      </w:r>
      <w:r w:rsidR="002A70FC">
        <w:t xml:space="preserve"> fortløpende innen budsjett.</w:t>
      </w:r>
    </w:p>
    <w:p w:rsidR="007E76F7" w:rsidRDefault="00153DF2">
      <w:r>
        <w:t xml:space="preserve">Asfaltering av de fleste roder er dyrere enn hva som er mulig å ta innenfor ett budsjettår. </w:t>
      </w:r>
      <w:r w:rsidR="001F097D">
        <w:t>Styret</w:t>
      </w:r>
      <w:r>
        <w:t xml:space="preserve"> foreslå</w:t>
      </w:r>
      <w:r w:rsidR="001F097D">
        <w:t>r</w:t>
      </w:r>
      <w:r w:rsidR="00E10B37">
        <w:t xml:space="preserve"> </w:t>
      </w:r>
      <w:r w:rsidR="001F097D">
        <w:t xml:space="preserve">derfor </w:t>
      </w:r>
      <w:r w:rsidR="00E10B37">
        <w:t>å gjøre årlige</w:t>
      </w:r>
      <w:r w:rsidR="00B67443">
        <w:t xml:space="preserve"> avs</w:t>
      </w:r>
      <w:r w:rsidR="001F097D">
        <w:t>et</w:t>
      </w:r>
      <w:r w:rsidR="00B67443">
        <w:t xml:space="preserve">ninger til </w:t>
      </w:r>
      <w:r>
        <w:t>asfalterings</w:t>
      </w:r>
      <w:r w:rsidR="00B67443">
        <w:t>fondet</w:t>
      </w:r>
      <w:r w:rsidR="001F097D">
        <w:t>.</w:t>
      </w:r>
      <w:r w:rsidR="00B67443">
        <w:t xml:space="preserve"> </w:t>
      </w:r>
      <w:r>
        <w:t>Rekkefølgen på rodene f</w:t>
      </w:r>
      <w:r w:rsidR="00E10B37">
        <w:t>ølger tidligere opp</w:t>
      </w:r>
      <w:r>
        <w:t>satt plan</w:t>
      </w:r>
      <w:r w:rsidR="00E10B37">
        <w:t xml:space="preserve">. </w:t>
      </w:r>
      <w:r>
        <w:t>S</w:t>
      </w:r>
      <w:r w:rsidR="00B67443">
        <w:t xml:space="preserve">tyret </w:t>
      </w:r>
      <w:r>
        <w:t xml:space="preserve">gis fullmakt til </w:t>
      </w:r>
      <w:r w:rsidR="00E10B37">
        <w:t xml:space="preserve">løpende </w:t>
      </w:r>
      <w:r w:rsidR="001F097D">
        <w:t xml:space="preserve">å </w:t>
      </w:r>
      <w:r w:rsidR="00E10B37">
        <w:t>vurder</w:t>
      </w:r>
      <w:r w:rsidR="001F097D">
        <w:t>e</w:t>
      </w:r>
      <w:r w:rsidR="00E10B37">
        <w:t xml:space="preserve"> rekkefølgen på asfalteringen </w:t>
      </w:r>
      <w:r>
        <w:t xml:space="preserve">av </w:t>
      </w:r>
      <w:r w:rsidR="001F097D">
        <w:t xml:space="preserve">rodene, </w:t>
      </w:r>
      <w:r w:rsidR="00E10B37">
        <w:t xml:space="preserve">og prioritering opp </w:t>
      </w:r>
      <w:r w:rsidR="00BF235D">
        <w:t xml:space="preserve">mot andre behov. </w:t>
      </w:r>
      <w:r w:rsidR="001F097D">
        <w:t xml:space="preserve">Asfaltering og annet vedlikehold blir lagt fram </w:t>
      </w:r>
      <w:r w:rsidR="00B67443">
        <w:t xml:space="preserve">i </w:t>
      </w:r>
      <w:r w:rsidR="001F097D">
        <w:t xml:space="preserve">det årlige </w:t>
      </w:r>
      <w:r w:rsidR="00B67443">
        <w:t>budsjettforslaget</w:t>
      </w:r>
      <w:r w:rsidR="001F097D">
        <w:t>.</w:t>
      </w:r>
    </w:p>
    <w:p w:rsidR="00D10F65" w:rsidRDefault="00D10F65" w:rsidP="00D10F65">
      <w:r>
        <w:t>Dette gir følgende plan for asfaltering:</w:t>
      </w:r>
    </w:p>
    <w:p w:rsidR="00D10F65" w:rsidRDefault="00D10F65" w:rsidP="00D10F65">
      <w:pPr>
        <w:ind w:left="-5" w:right="1"/>
      </w:pPr>
      <w:r>
        <w:t>20</w:t>
      </w:r>
      <w:r>
        <w:t>20-202</w:t>
      </w:r>
      <w:r w:rsidR="004700FC">
        <w:t>3</w:t>
      </w:r>
      <w:r>
        <w:t>: Rode IV starter ved informasjonstavle</w:t>
      </w:r>
      <w:r w:rsidR="004700FC">
        <w:t xml:space="preserve"> og hele veien</w:t>
      </w:r>
      <w:r>
        <w:t>, samt gangsti</w:t>
      </w:r>
      <w:r w:rsidR="004700FC">
        <w:t>ene</w:t>
      </w:r>
      <w:r>
        <w:t xml:space="preserve"> mot lekeplass </w:t>
      </w:r>
    </w:p>
    <w:p w:rsidR="00D10F65" w:rsidRDefault="00D10F65" w:rsidP="00D10F65">
      <w:pPr>
        <w:ind w:left="-5" w:right="1"/>
      </w:pPr>
      <w:r>
        <w:t>202</w:t>
      </w:r>
      <w:r w:rsidR="004700FC">
        <w:t>3</w:t>
      </w:r>
      <w:r>
        <w:t>-202</w:t>
      </w:r>
      <w:r w:rsidR="004700FC">
        <w:t>6</w:t>
      </w:r>
      <w:r>
        <w:t xml:space="preserve">: Rode VI starter ved innkjøring og ned mot rode V. </w:t>
      </w:r>
    </w:p>
    <w:p w:rsidR="00D10F65" w:rsidRDefault="00D10F65" w:rsidP="00D10F65">
      <w:pPr>
        <w:ind w:left="-5" w:right="1"/>
      </w:pPr>
      <w:r>
        <w:t>202</w:t>
      </w:r>
      <w:r w:rsidR="004700FC">
        <w:t>6</w:t>
      </w:r>
      <w:r>
        <w:t>-202</w:t>
      </w:r>
      <w:r w:rsidR="004700FC">
        <w:t>9</w:t>
      </w:r>
      <w:r>
        <w:t xml:space="preserve">: Resterende Rode V samt gangsti mot rode III </w:t>
      </w:r>
    </w:p>
    <w:p w:rsidR="00D10F65" w:rsidRDefault="00D10F65" w:rsidP="00D10F65">
      <w:pPr>
        <w:ind w:left="-5" w:right="1"/>
      </w:pPr>
      <w:r>
        <w:t>202</w:t>
      </w:r>
      <w:r w:rsidR="004700FC">
        <w:t>9</w:t>
      </w:r>
      <w:r>
        <w:t>-20</w:t>
      </w:r>
      <w:r w:rsidR="004700FC">
        <w:t>32</w:t>
      </w:r>
      <w:r>
        <w:t xml:space="preserve">: Rode I og II </w:t>
      </w:r>
    </w:p>
    <w:p w:rsidR="00D10F65" w:rsidRDefault="00D10F65" w:rsidP="00D10F65">
      <w:pPr>
        <w:spacing w:after="0" w:line="259" w:lineRule="auto"/>
      </w:pPr>
      <w:r>
        <w:t xml:space="preserve"> </w:t>
      </w:r>
    </w:p>
    <w:p w:rsidR="00D10F65" w:rsidRDefault="00D10F65" w:rsidP="00D10F65">
      <w:pPr>
        <w:ind w:left="-5" w:right="1"/>
      </w:pPr>
      <w:r>
        <w:t xml:space="preserve">Det foretas i tillegg utbedringer </w:t>
      </w:r>
      <w:r w:rsidR="0098043D">
        <w:t xml:space="preserve">av veinettet </w:t>
      </w:r>
      <w:r>
        <w:t>dersom det er behov</w:t>
      </w:r>
      <w:r w:rsidR="004700FC">
        <w:t xml:space="preserve"> </w:t>
      </w:r>
      <w:bookmarkStart w:id="0" w:name="_GoBack"/>
      <w:bookmarkEnd w:id="0"/>
      <w:r w:rsidR="004700FC">
        <w:t>innen vedtatt budsjett</w:t>
      </w:r>
      <w:r>
        <w:t xml:space="preserve">.  </w:t>
      </w:r>
    </w:p>
    <w:p w:rsidR="00D10F65" w:rsidRDefault="00D10F65" w:rsidP="00D10F65">
      <w:pPr>
        <w:spacing w:after="0" w:line="259" w:lineRule="auto"/>
      </w:pPr>
      <w:r>
        <w:t xml:space="preserve"> </w:t>
      </w:r>
    </w:p>
    <w:p w:rsidR="00D10F65" w:rsidRDefault="00D10F65"/>
    <w:sectPr w:rsidR="00D10F65" w:rsidSect="00682D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D7C"/>
    <w:rsid w:val="000F3159"/>
    <w:rsid w:val="00153DF2"/>
    <w:rsid w:val="001F097D"/>
    <w:rsid w:val="002A70FC"/>
    <w:rsid w:val="00425B39"/>
    <w:rsid w:val="004700FC"/>
    <w:rsid w:val="00682DCA"/>
    <w:rsid w:val="00716F3B"/>
    <w:rsid w:val="007E76F7"/>
    <w:rsid w:val="008947CF"/>
    <w:rsid w:val="0098043D"/>
    <w:rsid w:val="009C5D7C"/>
    <w:rsid w:val="00B67443"/>
    <w:rsid w:val="00BF235D"/>
    <w:rsid w:val="00C11FCE"/>
    <w:rsid w:val="00D10F65"/>
    <w:rsid w:val="00E10B37"/>
    <w:rsid w:val="00EB30B0"/>
    <w:rsid w:val="00FA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4F02A4-382E-47A6-8CF4-C1AF93C5D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2DCA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EF85624A.dotm</Template>
  <TotalTime>12</TotalTime>
  <Pages>1</Pages>
  <Words>387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Pål</dc:creator>
  <cp:keywords/>
  <dc:description/>
  <cp:lastModifiedBy>Rønning-Aaby, Anne Gry</cp:lastModifiedBy>
  <cp:revision>4</cp:revision>
  <dcterms:created xsi:type="dcterms:W3CDTF">2020-02-18T14:14:00Z</dcterms:created>
  <dcterms:modified xsi:type="dcterms:W3CDTF">2020-02-18T14:21:00Z</dcterms:modified>
</cp:coreProperties>
</file>